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F2DAB" w14:textId="77777777" w:rsidR="00CA5AC5" w:rsidRPr="00B0549D" w:rsidRDefault="00CA5AC5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i/>
          <w:color w:val="000000"/>
          <w:sz w:val="22"/>
          <w:szCs w:val="22"/>
          <w:lang w:val="fo-FO" w:eastAsia="en-US"/>
        </w:rPr>
      </w:pPr>
    </w:p>
    <w:p w14:paraId="2D7F2DAC" w14:textId="77777777" w:rsidR="00CA5AC5" w:rsidRPr="00B0549D" w:rsidRDefault="00CA5AC5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i/>
          <w:color w:val="000000"/>
          <w:sz w:val="22"/>
          <w:szCs w:val="22"/>
          <w:lang w:val="fo-FO" w:eastAsia="en-US"/>
        </w:rPr>
      </w:pPr>
    </w:p>
    <w:p w14:paraId="38A3D96C" w14:textId="35268AA7" w:rsidR="0036339A" w:rsidRDefault="0036339A" w:rsidP="0036339A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 w:cs="Calibri"/>
          <w:color w:val="000000"/>
          <w:sz w:val="48"/>
          <w:szCs w:val="48"/>
          <w:lang w:val="fo-FO" w:eastAsia="en-US"/>
        </w:rPr>
      </w:pPr>
      <w:r w:rsidRPr="0036339A">
        <w:rPr>
          <w:rFonts w:ascii="Bookman Old Style" w:hAnsi="Bookman Old Style" w:cs="Calibri"/>
          <w:color w:val="000000"/>
          <w:sz w:val="48"/>
          <w:szCs w:val="48"/>
          <w:lang w:val="fo-FO" w:eastAsia="en-US"/>
        </w:rPr>
        <w:t>Myndatøka í Eysturskúlanum</w:t>
      </w:r>
    </w:p>
    <w:p w14:paraId="16CCFE9E" w14:textId="77777777" w:rsidR="0036339A" w:rsidRPr="0036339A" w:rsidRDefault="0036339A" w:rsidP="0036339A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 w:cs="Calibri"/>
          <w:color w:val="000000"/>
          <w:sz w:val="48"/>
          <w:szCs w:val="48"/>
          <w:lang w:val="fo-FO" w:eastAsia="en-US"/>
        </w:rPr>
      </w:pPr>
    </w:p>
    <w:p w14:paraId="4B5F35DC" w14:textId="1EA2067A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48DF29B9" w14:textId="56DF8B07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Nú fara vit aftur at taka skúlamyndir av næmingunum í Eysturskúlanum. </w:t>
      </w:r>
    </w:p>
    <w:p w14:paraId="58E56169" w14:textId="42D62BC5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2D59EB26" w14:textId="3CD3AAE2" w:rsidR="0036339A" w:rsidRDefault="00C41D7C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Týs</w:t>
      </w:r>
      <w:r w:rsidR="0036339A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dagin </w:t>
      </w:r>
      <w:r w:rsidR="009B7C43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7</w:t>
      </w:r>
      <w:r w:rsidR="0036339A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.oktober og </w:t>
      </w: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miku</w:t>
      </w:r>
      <w:r w:rsidR="0036339A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dagin </w:t>
      </w:r>
      <w:r w:rsidR="009B7C43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8</w:t>
      </w:r>
      <w:r w:rsidR="0036339A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.oktober koma fólk úr “Fotostudio” at taka næminga- og floksmyndir</w:t>
      </w:r>
      <w:r w:rsidR="00487AED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 í 1., 4., 6. og </w:t>
      </w:r>
      <w:r w:rsidR="00A1224B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8</w:t>
      </w:r>
      <w:r w:rsidR="00487AED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.</w:t>
      </w:r>
      <w:r w:rsidR="00637560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 </w:t>
      </w:r>
      <w:r w:rsidR="00487AED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flokki</w:t>
      </w:r>
      <w:r w:rsidR="0036339A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.</w:t>
      </w:r>
      <w:r w:rsidR="00F62640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 Vilja aðrir flokkar taka myndir, ber tað sjálvandi eisini til.</w:t>
      </w:r>
    </w:p>
    <w:p w14:paraId="2FD3A436" w14:textId="654F6B61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32D7582F" w14:textId="714B982A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Tit kunnu velja millum </w:t>
      </w:r>
      <w:r w:rsidR="003D2313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hesar</w:t>
      </w: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 myndapakkar</w:t>
      </w:r>
      <w:r w:rsidR="00A730FE"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, sum eru niðanfyri</w:t>
      </w: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 xml:space="preserve">. </w:t>
      </w:r>
    </w:p>
    <w:p w14:paraId="0B8DC662" w14:textId="59005D11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7DFF293E" w14:textId="06715A1F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  <w:r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  <w:t>Setið kross við tykkara ynski:</w:t>
      </w:r>
    </w:p>
    <w:p w14:paraId="42C3A440" w14:textId="77777777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7EF194ED" w14:textId="14EB4E26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2221B9A2" w14:textId="284A527A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Floksmynd og næmingamyndir</w:t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300,- kr</w:t>
      </w:r>
    </w:p>
    <w:p w14:paraId="6B24C722" w14:textId="77777777" w:rsidR="00235318" w:rsidRDefault="00235318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</w:p>
    <w:p w14:paraId="78F4900D" w14:textId="672162DA" w:rsidR="003C4A03" w:rsidRPr="0036339A" w:rsidRDefault="0050661B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Systkinamynd</w:t>
      </w:r>
      <w:r w:rsidR="00D91D56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 xml:space="preserve"> (eingin floksmynd)</w:t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300.- kr</w:t>
      </w:r>
    </w:p>
    <w:p w14:paraId="464ADBD3" w14:textId="40E00EC2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6EA311E6" w14:textId="0D294305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Floksmynd</w:t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100,- kr</w:t>
      </w:r>
    </w:p>
    <w:p w14:paraId="69C3B1A3" w14:textId="77777777" w:rsidR="006B6FB3" w:rsidRPr="0036339A" w:rsidRDefault="006B6FB3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</w:p>
    <w:p w14:paraId="02FCCB92" w14:textId="371A4EB8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46AFE3CB" w14:textId="6A625E5D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Navn</w:t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Pr="0036339A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="00F27139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="00F27139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="00F27139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 w:rsidR="00F27139"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</w:p>
    <w:p w14:paraId="3BD25FB0" w14:textId="77777777" w:rsidR="00F27139" w:rsidRDefault="00F27139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</w:p>
    <w:p w14:paraId="6B91C731" w14:textId="074F6251" w:rsidR="00F27139" w:rsidRDefault="00F27139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</w:pP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  <w:t>Flokkur</w:t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  <w:r>
        <w:rPr>
          <w:rFonts w:ascii="Bookman Old Style" w:hAnsi="Bookman Old Style" w:cs="Calibri"/>
          <w:color w:val="000000"/>
          <w:sz w:val="22"/>
          <w:szCs w:val="22"/>
          <w:u w:val="single"/>
          <w:lang w:val="fo-FO" w:eastAsia="en-US"/>
        </w:rPr>
        <w:tab/>
      </w:r>
    </w:p>
    <w:p w14:paraId="1B422D19" w14:textId="77777777" w:rsidR="00F27139" w:rsidRDefault="00F27139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1DA439D9" w14:textId="404BFC12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3E1207E5" w14:textId="279E8306" w:rsidR="0036339A" w:rsidRP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</w:pPr>
      <w:r w:rsidRPr="0036339A"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  <w:t>Upphæddin kann flytast á konto: 6460-549.388.0 í Føroya Banka</w:t>
      </w:r>
      <w:r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  <w:t>.</w:t>
      </w:r>
    </w:p>
    <w:p w14:paraId="0E17BF5B" w14:textId="23C62449" w:rsidR="0036339A" w:rsidRP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</w:pPr>
      <w:r w:rsidRPr="0036339A"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  <w:t xml:space="preserve">Eisini ber til at lata skrivstovuni pengarnar. </w:t>
      </w:r>
    </w:p>
    <w:p w14:paraId="036AD0E0" w14:textId="2B66A88B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</w:pPr>
      <w:r w:rsidRPr="0036339A"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  <w:t>Seðilin skal latast skrivstovuni ella flokslæraranum</w:t>
      </w:r>
      <w:r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  <w:t>.</w:t>
      </w:r>
    </w:p>
    <w:p w14:paraId="1F71ED4A" w14:textId="70A8FDF5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</w:pPr>
    </w:p>
    <w:p w14:paraId="1E23842F" w14:textId="77777777" w:rsidR="0036339A" w:rsidRP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b/>
          <w:color w:val="000000"/>
          <w:sz w:val="22"/>
          <w:szCs w:val="22"/>
          <w:lang w:val="fo-FO" w:eastAsia="en-US"/>
        </w:rPr>
      </w:pPr>
    </w:p>
    <w:p w14:paraId="56484220" w14:textId="2D1D9846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63677651" w14:textId="1332E6CF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22CD3D76" w14:textId="1C5C9A77" w:rsidR="0036339A" w:rsidRPr="00F27139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i/>
          <w:color w:val="000000"/>
          <w:sz w:val="22"/>
          <w:szCs w:val="22"/>
          <w:u w:val="single"/>
          <w:lang w:val="fo-FO" w:eastAsia="en-US"/>
        </w:rPr>
      </w:pPr>
      <w:r w:rsidRPr="00F27139">
        <w:rPr>
          <w:rFonts w:ascii="Bookman Old Style" w:hAnsi="Bookman Old Style" w:cs="Calibri"/>
          <w:i/>
          <w:color w:val="000000"/>
          <w:sz w:val="22"/>
          <w:szCs w:val="22"/>
          <w:u w:val="single"/>
          <w:lang w:val="fo-FO" w:eastAsia="en-US"/>
        </w:rPr>
        <w:t xml:space="preserve">Goldið skal vera, áðrenn myndirnar verða útflýggjaðar. </w:t>
      </w:r>
    </w:p>
    <w:p w14:paraId="36B5DFB8" w14:textId="7A546185" w:rsid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p w14:paraId="122E16B1" w14:textId="77777777" w:rsidR="0036339A" w:rsidRPr="0036339A" w:rsidRDefault="0036339A" w:rsidP="005A6601">
      <w:pPr>
        <w:autoSpaceDE w:val="0"/>
        <w:autoSpaceDN w:val="0"/>
        <w:adjustRightInd w:val="0"/>
        <w:spacing w:line="276" w:lineRule="auto"/>
        <w:rPr>
          <w:rFonts w:ascii="Bookman Old Style" w:hAnsi="Bookman Old Style" w:cs="Calibri"/>
          <w:color w:val="000000"/>
          <w:sz w:val="22"/>
          <w:szCs w:val="22"/>
          <w:lang w:val="fo-FO" w:eastAsia="en-US"/>
        </w:rPr>
      </w:pPr>
    </w:p>
    <w:sectPr w:rsidR="0036339A" w:rsidRPr="0036339A" w:rsidSect="009D1E2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/>
      <w:pgMar w:top="567" w:right="1304" w:bottom="1134" w:left="1418" w:header="0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535DE" w14:textId="77777777" w:rsidR="005B6AD3" w:rsidRDefault="005B6AD3">
      <w:r>
        <w:separator/>
      </w:r>
    </w:p>
  </w:endnote>
  <w:endnote w:type="continuationSeparator" w:id="0">
    <w:p w14:paraId="7481E4A0" w14:textId="77777777" w:rsidR="005B6AD3" w:rsidRDefault="005B6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8E2CF" w14:textId="77777777" w:rsidR="00075247" w:rsidRDefault="00075247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F2DBE" w14:textId="77777777" w:rsidR="00AB5A01" w:rsidRPr="006C3DDD" w:rsidRDefault="00AB5A01" w:rsidP="00AB5A01">
    <w:pPr>
      <w:pStyle w:val="Sidefod"/>
      <w:jc w:val="center"/>
      <w:rPr>
        <w:sz w:val="16"/>
        <w:szCs w:val="16"/>
        <w:lang w:val="da-DK"/>
      </w:rPr>
    </w:pPr>
    <w:proofErr w:type="spellStart"/>
    <w:r w:rsidRPr="00AB5A01">
      <w:rPr>
        <w:sz w:val="16"/>
        <w:szCs w:val="16"/>
      </w:rPr>
      <w:t>E</w:t>
    </w:r>
    <w:r w:rsidR="005850B4">
      <w:rPr>
        <w:sz w:val="16"/>
        <w:szCs w:val="16"/>
      </w:rPr>
      <w:t>ysturskúlin</w:t>
    </w:r>
    <w:proofErr w:type="spellEnd"/>
    <w:r w:rsidR="005850B4">
      <w:rPr>
        <w:sz w:val="16"/>
        <w:szCs w:val="16"/>
      </w:rPr>
      <w:t xml:space="preserve">, </w:t>
    </w:r>
    <w:proofErr w:type="spellStart"/>
    <w:r w:rsidR="005850B4">
      <w:rPr>
        <w:sz w:val="16"/>
        <w:szCs w:val="16"/>
      </w:rPr>
      <w:t>Tórgarðsgøta</w:t>
    </w:r>
    <w:proofErr w:type="spellEnd"/>
    <w:r w:rsidR="005850B4">
      <w:rPr>
        <w:sz w:val="16"/>
        <w:szCs w:val="16"/>
      </w:rPr>
      <w:t xml:space="preserve"> 2</w:t>
    </w:r>
    <w:r w:rsidRPr="00AB5A01">
      <w:rPr>
        <w:sz w:val="16"/>
        <w:szCs w:val="16"/>
      </w:rPr>
      <w:t xml:space="preserve">7, </w:t>
    </w:r>
    <w:proofErr w:type="spellStart"/>
    <w:r w:rsidRPr="00AB5A01">
      <w:rPr>
        <w:sz w:val="16"/>
        <w:szCs w:val="16"/>
      </w:rPr>
      <w:t>Postboks</w:t>
    </w:r>
    <w:proofErr w:type="spellEnd"/>
    <w:r w:rsidRPr="00AB5A01">
      <w:rPr>
        <w:sz w:val="16"/>
        <w:szCs w:val="16"/>
      </w:rPr>
      <w:t xml:space="preserve"> 3178, 110 Tórshavn </w:t>
    </w:r>
  </w:p>
  <w:p w14:paraId="2D7F2DBF" w14:textId="77777777" w:rsidR="00AB5A01" w:rsidRPr="006C3DDD" w:rsidRDefault="00AB5A01" w:rsidP="00AB5A01">
    <w:pPr>
      <w:pStyle w:val="Sidefod"/>
      <w:jc w:val="center"/>
      <w:rPr>
        <w:sz w:val="16"/>
        <w:szCs w:val="16"/>
        <w:lang w:val="da-DK"/>
      </w:rPr>
    </w:pPr>
    <w:r w:rsidRPr="006C3DDD">
      <w:rPr>
        <w:sz w:val="16"/>
        <w:szCs w:val="16"/>
        <w:lang w:val="da-DK"/>
      </w:rPr>
      <w:t xml:space="preserve">Telefon 302540 – </w:t>
    </w:r>
    <w:proofErr w:type="spellStart"/>
    <w:r w:rsidRPr="006C3DDD">
      <w:rPr>
        <w:sz w:val="16"/>
        <w:szCs w:val="16"/>
        <w:lang w:val="da-DK"/>
      </w:rPr>
      <w:t>Teldupostur</w:t>
    </w:r>
    <w:proofErr w:type="spellEnd"/>
    <w:r w:rsidRPr="006C3DDD">
      <w:rPr>
        <w:sz w:val="16"/>
        <w:szCs w:val="16"/>
        <w:lang w:val="da-DK"/>
      </w:rPr>
      <w:t xml:space="preserve"> eys@skulin.fo</w:t>
    </w:r>
  </w:p>
  <w:p w14:paraId="2D7F2DC0" w14:textId="77777777" w:rsidR="00905701" w:rsidRPr="00905701" w:rsidRDefault="00905701" w:rsidP="00AB5A01">
    <w:pPr>
      <w:pStyle w:val="Sidefod"/>
      <w:jc w:val="center"/>
      <w:rPr>
        <w:lang w:val="da-DK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72F94" w14:textId="77777777" w:rsidR="00075247" w:rsidRDefault="00075247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9BA59" w14:textId="77777777" w:rsidR="005B6AD3" w:rsidRDefault="005B6AD3">
      <w:r>
        <w:separator/>
      </w:r>
    </w:p>
  </w:footnote>
  <w:footnote w:type="continuationSeparator" w:id="0">
    <w:p w14:paraId="3EB659D4" w14:textId="77777777" w:rsidR="005B6AD3" w:rsidRDefault="005B6A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309BE" w14:textId="77777777" w:rsidR="00075247" w:rsidRDefault="00075247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3F90C" w14:textId="2DF059B6" w:rsidR="00CA406F" w:rsidRPr="00CA406F" w:rsidRDefault="00075247" w:rsidP="00CA406F">
    <w:pPr>
      <w:spacing w:before="720"/>
      <w:jc w:val="center"/>
      <w:rPr>
        <w:rFonts w:ascii="Times New Roman" w:hAnsi="Times New Roman"/>
        <w:lang w:val="fo-FO"/>
      </w:rPr>
    </w:pPr>
    <w:r w:rsidRPr="00075247">
      <w:rPr>
        <w:rFonts w:ascii="Times New Roman" w:hAnsi="Times New Roman"/>
        <w:lang w:val="fo-FO"/>
      </w:rPr>
      <w:drawing>
        <wp:inline distT="0" distB="0" distL="0" distR="0" wp14:anchorId="2A7F3DCD" wp14:editId="7FEA2BFF">
          <wp:extent cx="1438275" cy="1016423"/>
          <wp:effectExtent l="0" t="0" r="0" b="0"/>
          <wp:docPr id="1434017602" name="Billede 4" descr="Et billede, der indeholder Grafik, design&#10;&#10;AI-genereret indhold kan være ukorrek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017602" name="Billede 4" descr="Et billede, der indeholder Grafik, design&#10;&#10;AI-genereret indhold kan være ukorrek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387" cy="10271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7F2DBC" w14:textId="5E57E4A9" w:rsidR="00690913" w:rsidRPr="00280D69" w:rsidRDefault="00AB5A01" w:rsidP="00C735A4">
    <w:pPr>
      <w:rPr>
        <w:rFonts w:ascii="Times New Roman" w:hAnsi="Times New Roman"/>
        <w:lang w:val="de-DE"/>
      </w:rPr>
    </w:pP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>
      <w:rPr>
        <w:rFonts w:ascii="Times New Roman" w:hAnsi="Times New Roman"/>
        <w:sz w:val="16"/>
      </w:rPr>
      <w:tab/>
    </w:r>
    <w:r w:rsidR="00C735A4" w:rsidRPr="00C735A4">
      <w:rPr>
        <w:rFonts w:ascii="Comic Sans MS" w:hAnsi="Comic Sans MS"/>
        <w:sz w:val="18"/>
        <w:szCs w:val="18"/>
      </w:rPr>
      <w:t xml:space="preserve">Tórshavn </w:t>
    </w:r>
    <w:r w:rsidR="005C23A6" w:rsidRPr="00C735A4">
      <w:rPr>
        <w:rFonts w:ascii="Comic Sans MS" w:hAnsi="Comic Sans MS"/>
        <w:sz w:val="18"/>
        <w:szCs w:val="18"/>
      </w:rPr>
      <w:fldChar w:fldCharType="begin"/>
    </w:r>
    <w:r w:rsidR="005C23A6" w:rsidRPr="00C735A4">
      <w:rPr>
        <w:rFonts w:ascii="Comic Sans MS" w:hAnsi="Comic Sans MS"/>
        <w:sz w:val="18"/>
        <w:szCs w:val="18"/>
        <w:lang w:val="fo-FO"/>
      </w:rPr>
      <w:instrText xml:space="preserve"> TIME \@ "dd-MM-yyyy" </w:instrText>
    </w:r>
    <w:r w:rsidR="005C23A6" w:rsidRPr="00C735A4">
      <w:rPr>
        <w:rFonts w:ascii="Comic Sans MS" w:hAnsi="Comic Sans MS"/>
        <w:sz w:val="18"/>
        <w:szCs w:val="18"/>
      </w:rPr>
      <w:fldChar w:fldCharType="separate"/>
    </w:r>
    <w:r w:rsidR="00CA406F">
      <w:rPr>
        <w:rFonts w:ascii="Comic Sans MS" w:hAnsi="Comic Sans MS"/>
        <w:noProof/>
        <w:sz w:val="18"/>
        <w:szCs w:val="18"/>
        <w:lang w:val="fo-FO"/>
      </w:rPr>
      <w:t>05-09-2025</w:t>
    </w:r>
    <w:r w:rsidR="005C23A6" w:rsidRPr="00C735A4">
      <w:rPr>
        <w:rFonts w:ascii="Comic Sans MS" w:hAnsi="Comic Sans MS"/>
        <w:sz w:val="18"/>
        <w:szCs w:val="18"/>
      </w:rPr>
      <w:fldChar w:fldCharType="end"/>
    </w:r>
    <w:r w:rsidRPr="00C735A4">
      <w:rPr>
        <w:rFonts w:ascii="Comic Sans MS" w:hAnsi="Comic Sans MS"/>
        <w:sz w:val="18"/>
        <w:szCs w:val="18"/>
      </w:rPr>
      <w:t xml:space="preserve"> </w:t>
    </w:r>
    <w:r w:rsidR="009D1E26">
      <w:rPr>
        <w:rFonts w:ascii="Times New Roman" w:hAnsi="Times New Roman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097B1" w14:textId="77777777" w:rsidR="00075247" w:rsidRDefault="00075247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1F5"/>
    <w:multiLevelType w:val="singleLevel"/>
    <w:tmpl w:val="00000000"/>
    <w:lvl w:ilvl="0">
      <w:start w:val="1"/>
      <w:numFmt w:val="bullet"/>
      <w:lvlText w:val="•"/>
      <w:lvlJc w:val="left"/>
      <w:rPr>
        <w:rFonts w:ascii="Arial" w:hAnsi="Arial" w:cs="Arial"/>
        <w:color w:val="000000"/>
        <w:sz w:val="24"/>
        <w:szCs w:val="24"/>
      </w:rPr>
    </w:lvl>
  </w:abstractNum>
  <w:abstractNum w:abstractNumId="1" w15:restartNumberingAfterBreak="0">
    <w:nsid w:val="19835B6F"/>
    <w:multiLevelType w:val="singleLevel"/>
    <w:tmpl w:val="16E00C12"/>
    <w:lvl w:ilvl="0">
      <w:start w:val="1358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Times New Roman" w:hAnsi="Times New Roman" w:hint="default"/>
      </w:rPr>
    </w:lvl>
  </w:abstractNum>
  <w:num w:numId="1" w16cid:durableId="1148595981">
    <w:abstractNumId w:val="1"/>
  </w:num>
  <w:num w:numId="2" w16cid:durableId="2003582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B4"/>
    <w:rsid w:val="00030B6E"/>
    <w:rsid w:val="00033C1E"/>
    <w:rsid w:val="00035250"/>
    <w:rsid w:val="0005791E"/>
    <w:rsid w:val="00075247"/>
    <w:rsid w:val="00077DA3"/>
    <w:rsid w:val="000C6BCB"/>
    <w:rsid w:val="000D21E2"/>
    <w:rsid w:val="00172D31"/>
    <w:rsid w:val="00173229"/>
    <w:rsid w:val="001B3E3A"/>
    <w:rsid w:val="001B7E2A"/>
    <w:rsid w:val="001C22E7"/>
    <w:rsid w:val="001E0092"/>
    <w:rsid w:val="00207216"/>
    <w:rsid w:val="00235318"/>
    <w:rsid w:val="00280D69"/>
    <w:rsid w:val="00286F4D"/>
    <w:rsid w:val="002C008C"/>
    <w:rsid w:val="002C05C9"/>
    <w:rsid w:val="002C2925"/>
    <w:rsid w:val="00303F39"/>
    <w:rsid w:val="00305FC8"/>
    <w:rsid w:val="0030651A"/>
    <w:rsid w:val="00316FE6"/>
    <w:rsid w:val="003306CA"/>
    <w:rsid w:val="003545F9"/>
    <w:rsid w:val="0036294B"/>
    <w:rsid w:val="0036339A"/>
    <w:rsid w:val="00383A81"/>
    <w:rsid w:val="003C18A9"/>
    <w:rsid w:val="003C3C42"/>
    <w:rsid w:val="003C4A03"/>
    <w:rsid w:val="003C583E"/>
    <w:rsid w:val="003C67A3"/>
    <w:rsid w:val="003D2313"/>
    <w:rsid w:val="003E0105"/>
    <w:rsid w:val="004429C8"/>
    <w:rsid w:val="00445BFB"/>
    <w:rsid w:val="00481B4D"/>
    <w:rsid w:val="00486F9E"/>
    <w:rsid w:val="00487AED"/>
    <w:rsid w:val="004C4146"/>
    <w:rsid w:val="004E2CC7"/>
    <w:rsid w:val="004E51C0"/>
    <w:rsid w:val="0050661B"/>
    <w:rsid w:val="00562C23"/>
    <w:rsid w:val="005850B4"/>
    <w:rsid w:val="005A6601"/>
    <w:rsid w:val="005B6AD3"/>
    <w:rsid w:val="005C23A6"/>
    <w:rsid w:val="005D7F48"/>
    <w:rsid w:val="00637560"/>
    <w:rsid w:val="00672071"/>
    <w:rsid w:val="00690913"/>
    <w:rsid w:val="00690F34"/>
    <w:rsid w:val="006A3D64"/>
    <w:rsid w:val="006B6FB3"/>
    <w:rsid w:val="006B7A15"/>
    <w:rsid w:val="006C1152"/>
    <w:rsid w:val="006C3DDD"/>
    <w:rsid w:val="006F01FA"/>
    <w:rsid w:val="007002E4"/>
    <w:rsid w:val="00714EA4"/>
    <w:rsid w:val="00717B51"/>
    <w:rsid w:val="007408B2"/>
    <w:rsid w:val="007A42D3"/>
    <w:rsid w:val="007B0195"/>
    <w:rsid w:val="007B362E"/>
    <w:rsid w:val="007D3BDB"/>
    <w:rsid w:val="008036B4"/>
    <w:rsid w:val="008C1959"/>
    <w:rsid w:val="008D545C"/>
    <w:rsid w:val="00905701"/>
    <w:rsid w:val="009231E5"/>
    <w:rsid w:val="00967E2C"/>
    <w:rsid w:val="009743BC"/>
    <w:rsid w:val="00976C08"/>
    <w:rsid w:val="00977ADD"/>
    <w:rsid w:val="009862A3"/>
    <w:rsid w:val="009A14C5"/>
    <w:rsid w:val="009B7C43"/>
    <w:rsid w:val="009D1E26"/>
    <w:rsid w:val="009E6409"/>
    <w:rsid w:val="00A1224B"/>
    <w:rsid w:val="00A156A9"/>
    <w:rsid w:val="00A1730C"/>
    <w:rsid w:val="00A21F45"/>
    <w:rsid w:val="00A5398D"/>
    <w:rsid w:val="00A63474"/>
    <w:rsid w:val="00A730FE"/>
    <w:rsid w:val="00A943F9"/>
    <w:rsid w:val="00AB0DB8"/>
    <w:rsid w:val="00AB5A01"/>
    <w:rsid w:val="00AC3047"/>
    <w:rsid w:val="00AD4470"/>
    <w:rsid w:val="00B0549D"/>
    <w:rsid w:val="00B51D96"/>
    <w:rsid w:val="00B64F9F"/>
    <w:rsid w:val="00BA3807"/>
    <w:rsid w:val="00BC03C4"/>
    <w:rsid w:val="00BE4430"/>
    <w:rsid w:val="00BF68D1"/>
    <w:rsid w:val="00C0461C"/>
    <w:rsid w:val="00C07578"/>
    <w:rsid w:val="00C219E0"/>
    <w:rsid w:val="00C41D7C"/>
    <w:rsid w:val="00C45E72"/>
    <w:rsid w:val="00C57B74"/>
    <w:rsid w:val="00C73275"/>
    <w:rsid w:val="00C735A4"/>
    <w:rsid w:val="00CA406F"/>
    <w:rsid w:val="00CA5AC5"/>
    <w:rsid w:val="00CF2A52"/>
    <w:rsid w:val="00CF31A5"/>
    <w:rsid w:val="00CF6B15"/>
    <w:rsid w:val="00D340DA"/>
    <w:rsid w:val="00D51213"/>
    <w:rsid w:val="00D64AF7"/>
    <w:rsid w:val="00D91D56"/>
    <w:rsid w:val="00DA5531"/>
    <w:rsid w:val="00DC1F17"/>
    <w:rsid w:val="00DF0F3B"/>
    <w:rsid w:val="00E0610E"/>
    <w:rsid w:val="00E10152"/>
    <w:rsid w:val="00E2385D"/>
    <w:rsid w:val="00E2524C"/>
    <w:rsid w:val="00E5044F"/>
    <w:rsid w:val="00E53A81"/>
    <w:rsid w:val="00E72827"/>
    <w:rsid w:val="00E84364"/>
    <w:rsid w:val="00EE5863"/>
    <w:rsid w:val="00F063D6"/>
    <w:rsid w:val="00F27139"/>
    <w:rsid w:val="00F41920"/>
    <w:rsid w:val="00F43AA9"/>
    <w:rsid w:val="00F53D42"/>
    <w:rsid w:val="00F62640"/>
    <w:rsid w:val="00F87322"/>
    <w:rsid w:val="00FB0FB9"/>
    <w:rsid w:val="00FB7AAE"/>
    <w:rsid w:val="00FD3647"/>
    <w:rsid w:val="00FD398F"/>
    <w:rsid w:val="00FE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7F2DAB"/>
  <w15:docId w15:val="{80270657-EDC4-4C42-AE83-7A1B4352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" w:eastAsia="Times New Roman" w:hAnsi="CG 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GB" w:eastAsia="da-DK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fod">
    <w:name w:val="footer"/>
    <w:basedOn w:val="Normal"/>
    <w:link w:val="SidefodTegn"/>
    <w:uiPriority w:val="99"/>
    <w:pPr>
      <w:tabs>
        <w:tab w:val="center" w:pos="4819"/>
        <w:tab w:val="right" w:pos="9638"/>
      </w:tabs>
    </w:pPr>
  </w:style>
  <w:style w:type="paragraph" w:styleId="Sidehoved">
    <w:name w:val="header"/>
    <w:basedOn w:val="Normal"/>
    <w:link w:val="SidehovedTegn"/>
    <w:uiPriority w:val="99"/>
    <w:pPr>
      <w:tabs>
        <w:tab w:val="center" w:pos="4819"/>
        <w:tab w:val="right" w:pos="9071"/>
      </w:tabs>
    </w:pPr>
  </w:style>
  <w:style w:type="paragraph" w:styleId="Markeringsbobletekst">
    <w:name w:val="Balloon Text"/>
    <w:basedOn w:val="Normal"/>
    <w:semiHidden/>
    <w:rsid w:val="00D340DA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rsid w:val="004429C8"/>
    <w:rPr>
      <w:color w:val="0000FF"/>
      <w:u w:val="single"/>
    </w:rPr>
  </w:style>
  <w:style w:type="character" w:customStyle="1" w:styleId="SidefodTegn">
    <w:name w:val="Sidefod Tegn"/>
    <w:basedOn w:val="Standardskrifttypeiafsnit"/>
    <w:link w:val="Sidefod"/>
    <w:uiPriority w:val="99"/>
    <w:rsid w:val="00905701"/>
    <w:rPr>
      <w:sz w:val="24"/>
      <w:lang w:val="en-GB" w:eastAsia="da-DK"/>
    </w:rPr>
  </w:style>
  <w:style w:type="character" w:customStyle="1" w:styleId="SidehovedTegn">
    <w:name w:val="Sidehoved Tegn"/>
    <w:basedOn w:val="Standardskrifttypeiafsnit"/>
    <w:link w:val="Sidehoved"/>
    <w:uiPriority w:val="99"/>
    <w:rsid w:val="00AB5A01"/>
    <w:rPr>
      <w:sz w:val="24"/>
      <w:lang w:val="en-GB" w:eastAsia="da-DK"/>
    </w:rPr>
  </w:style>
  <w:style w:type="table" w:customStyle="1" w:styleId="Lysliste1">
    <w:name w:val="Lys liste1"/>
    <w:basedOn w:val="Tabel-Normal"/>
    <w:uiPriority w:val="61"/>
    <w:rsid w:val="006C3DDD"/>
    <w:rPr>
      <w:rFonts w:ascii="Calibri" w:hAnsi="Calibri"/>
      <w:sz w:val="22"/>
      <w:szCs w:val="22"/>
      <w:lang w:val="da-DK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2C05C9"/>
    <w:pPr>
      <w:spacing w:before="100" w:beforeAutospacing="1" w:after="100" w:afterAutospacing="1"/>
    </w:pPr>
    <w:rPr>
      <w:rFonts w:ascii="Times New Roman" w:hAnsi="Times New Roman"/>
      <w:szCs w:val="24"/>
      <w:lang w:val="fo-FO" w:eastAsia="fo-FO"/>
    </w:rPr>
  </w:style>
  <w:style w:type="paragraph" w:customStyle="1" w:styleId="paragraph">
    <w:name w:val="paragraph"/>
    <w:basedOn w:val="Normal"/>
    <w:rsid w:val="00C0461C"/>
    <w:pPr>
      <w:spacing w:before="100" w:beforeAutospacing="1" w:after="100" w:afterAutospacing="1"/>
    </w:pPr>
    <w:rPr>
      <w:rFonts w:ascii="Times New Roman" w:hAnsi="Times New Roman"/>
      <w:szCs w:val="24"/>
      <w:lang w:val="fo-FO" w:eastAsia="fo-FO"/>
    </w:rPr>
  </w:style>
  <w:style w:type="character" w:customStyle="1" w:styleId="eop">
    <w:name w:val="eop"/>
    <w:basedOn w:val="Standardskrifttypeiafsnit"/>
    <w:rsid w:val="00C0461C"/>
  </w:style>
  <w:style w:type="character" w:customStyle="1" w:styleId="normaltextrun">
    <w:name w:val="normaltextrun"/>
    <w:basedOn w:val="Standardskrifttypeiafsnit"/>
    <w:rsid w:val="00C04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7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6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0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th\Desktop\T&#243;mt%20Br&#230;vh&#248;vd2.dotx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6762c6f-b820-4820-9a3c-ee97fd8d37f7">
      <Terms xmlns="http://schemas.microsoft.com/office/infopath/2007/PartnerControls"/>
    </lcf76f155ced4ddcb4097134ff3c332f>
    <TaxCatchAll xmlns="3749dde2-3fff-41db-91a4-585492d0ff6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AF01DBB17B4244B75993A4611736B0" ma:contentTypeVersion="18" ma:contentTypeDescription="Opret et nyt dokument." ma:contentTypeScope="" ma:versionID="2bbee2e358e37f6f3ea24b14d5f0e39d">
  <xsd:schema xmlns:xsd="http://www.w3.org/2001/XMLSchema" xmlns:xs="http://www.w3.org/2001/XMLSchema" xmlns:p="http://schemas.microsoft.com/office/2006/metadata/properties" xmlns:ns2="56762c6f-b820-4820-9a3c-ee97fd8d37f7" xmlns:ns3="3749dde2-3fff-41db-91a4-585492d0ff6d" targetNamespace="http://schemas.microsoft.com/office/2006/metadata/properties" ma:root="true" ma:fieldsID="2fada33e733b76b04361ffb8d6579b6d" ns2:_="" ns3:_="">
    <xsd:import namespace="56762c6f-b820-4820-9a3c-ee97fd8d37f7"/>
    <xsd:import namespace="3749dde2-3fff-41db-91a4-585492d0ff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62c6f-b820-4820-9a3c-ee97fd8d37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9dde2-3fff-41db-91a4-585492d0ff6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45d93e9-8b4a-414b-8908-096f150a5d43}" ma:internalName="TaxCatchAll" ma:showField="CatchAllData" ma:web="3749dde2-3fff-41db-91a4-585492d0ff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F5EC4C-B35D-4A6D-A07A-A0F4452FB0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2A9B10-0A1D-4177-A36A-CE6B148E9948}">
  <ds:schemaRefs>
    <ds:schemaRef ds:uri="http://schemas.microsoft.com/office/2006/metadata/properties"/>
    <ds:schemaRef ds:uri="http://schemas.microsoft.com/office/infopath/2007/PartnerControls"/>
    <ds:schemaRef ds:uri="4942c7cc-0cfe-4947-bcad-dbe6ca1d6a91"/>
  </ds:schemaRefs>
</ds:datastoreItem>
</file>

<file path=customXml/itemProps3.xml><?xml version="1.0" encoding="utf-8"?>
<ds:datastoreItem xmlns:ds="http://schemas.openxmlformats.org/officeDocument/2006/customXml" ds:itemID="{309CDDB6-5A42-446D-BBB1-2882A9F975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F6BA73-3F32-4735-89D5-63C1E44E3236}"/>
</file>

<file path=docProps/app.xml><?xml version="1.0" encoding="utf-8"?>
<Properties xmlns="http://schemas.openxmlformats.org/officeDocument/2006/extended-properties" xmlns:vt="http://schemas.openxmlformats.org/officeDocument/2006/docPropsVTypes">
  <Template>Tómt Brævhøvd2</Template>
  <TotalTime>49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Brævhøvd Eysturskúlans</vt:lpstr>
    </vt:vector>
  </TitlesOfParts>
  <Company>Eysturskúlin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Brævhøvd Eysturskúlans</dc:title>
  <dc:creator>annth</dc:creator>
  <cp:lastModifiedBy>Ann Thomsen</cp:lastModifiedBy>
  <cp:revision>20</cp:revision>
  <cp:lastPrinted>2024-09-30T12:47:00Z</cp:lastPrinted>
  <dcterms:created xsi:type="dcterms:W3CDTF">2024-09-30T12:50:00Z</dcterms:created>
  <dcterms:modified xsi:type="dcterms:W3CDTF">2025-09-05T10:04:00Z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0x01010046AF01DBB17B4244B75993A4611736B0</vt:lpwstr>
  </property>
</Properties>
</file>