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2DAB" w14:textId="77777777" w:rsidR="00CA5AC5" w:rsidRPr="00B0549D" w:rsidRDefault="00CA5AC5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lang w:val="fo-FO" w:eastAsia="en-US"/>
        </w:rPr>
      </w:pPr>
    </w:p>
    <w:p w14:paraId="2D7F2DAC" w14:textId="77777777" w:rsidR="00CA5AC5" w:rsidRPr="00B0549D" w:rsidRDefault="00CA5AC5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lang w:val="fo-FO" w:eastAsia="en-US"/>
        </w:rPr>
      </w:pPr>
    </w:p>
    <w:p w14:paraId="38A3D96C" w14:textId="35268AA7" w:rsidR="0036339A" w:rsidRDefault="0036339A" w:rsidP="0036339A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  <w:t>Myndatøka í Eysturskúlanum</w:t>
      </w:r>
    </w:p>
    <w:p w14:paraId="16CCFE9E" w14:textId="77777777" w:rsidR="0036339A" w:rsidRPr="0036339A" w:rsidRDefault="0036339A" w:rsidP="0036339A">
      <w:pPr>
        <w:autoSpaceDE w:val="0"/>
        <w:autoSpaceDN w:val="0"/>
        <w:adjustRightInd w:val="0"/>
        <w:spacing w:line="276" w:lineRule="auto"/>
        <w:jc w:val="center"/>
        <w:rPr>
          <w:rFonts w:ascii="Bookman Old Style" w:hAnsi="Bookman Old Style" w:cs="Calibri"/>
          <w:color w:val="000000"/>
          <w:sz w:val="48"/>
          <w:szCs w:val="48"/>
          <w:lang w:val="fo-FO" w:eastAsia="en-US"/>
        </w:rPr>
      </w:pPr>
    </w:p>
    <w:p w14:paraId="4B5F35DC" w14:textId="1EA2067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48DF29B9" w14:textId="56DF8B07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Nú fara vit aftur at taka skúlamyndir av næmingunum í Eysturskúlanum. </w:t>
      </w:r>
    </w:p>
    <w:p w14:paraId="58E56169" w14:textId="42D62BC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D59EB26" w14:textId="4D95AFC8" w:rsidR="0036339A" w:rsidRDefault="00C41D7C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Týs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dagin </w:t>
      </w:r>
      <w:r w:rsidR="00B76B6C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8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B76B6C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september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koma fólk úr “Fotostudio” at taka næminga- og floksmyndir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í 1., 4., 6. og </w:t>
      </w:r>
      <w:r w:rsidR="00471922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7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637560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</w:t>
      </w:r>
      <w:r w:rsidR="00487AED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flokki</w:t>
      </w:r>
      <w:r w:rsidR="0036339A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.</w:t>
      </w:r>
      <w:r w:rsidR="00F62640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Vilja aðrir flokkar taka myndir, ber tað sjálvandi eisini til.</w:t>
      </w:r>
    </w:p>
    <w:p w14:paraId="2FD3A436" w14:textId="654F6B61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32D7582F" w14:textId="714B982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Tit kunnu velja millum </w:t>
      </w:r>
      <w:r w:rsidR="003D2313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hesar</w:t>
      </w: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 myndapakkar</w:t>
      </w:r>
      <w:r w:rsidR="00A730FE"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, sum eru niðanfyri</w:t>
      </w: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 xml:space="preserve">. </w:t>
      </w:r>
    </w:p>
    <w:p w14:paraId="0B8DC662" w14:textId="59005D11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7DFF293E" w14:textId="06715A1F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  <w:t>Setið kross við tykkara ynski:</w:t>
      </w:r>
    </w:p>
    <w:p w14:paraId="42C3A440" w14:textId="77777777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7EF194ED" w14:textId="14EB4E26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221B9A2" w14:textId="284A527A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Floksmynd og næmingamyndir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300,- kr</w:t>
      </w:r>
    </w:p>
    <w:p w14:paraId="6B24C722" w14:textId="77777777" w:rsidR="00235318" w:rsidRDefault="00235318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78F4900D" w14:textId="672162DA" w:rsidR="003C4A03" w:rsidRPr="0036339A" w:rsidRDefault="0050661B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Systkinamynd</w:t>
      </w:r>
      <w:r w:rsidR="00D91D56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 xml:space="preserve"> (eingin floksmynd)</w:t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300.- kr</w:t>
      </w:r>
    </w:p>
    <w:p w14:paraId="464ADBD3" w14:textId="40E00EC2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6EA311E6" w14:textId="0D29430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Floksmynd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  <w:t>100,- kr</w:t>
      </w:r>
    </w:p>
    <w:p w14:paraId="69C3B1A3" w14:textId="77777777" w:rsidR="006B6FB3" w:rsidRPr="0036339A" w:rsidRDefault="006B6FB3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02FCCB92" w14:textId="371A4EB8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46AFE3CB" w14:textId="1D1A7859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>Navn</w:t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Pr="0036339A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F27139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7E4D5B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472ACF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 xml:space="preserve"> </w:t>
      </w:r>
    </w:p>
    <w:p w14:paraId="3BD25FB0" w14:textId="7777777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</w:p>
    <w:p w14:paraId="6B91C731" w14:textId="7D6E5D6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</w:pP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>Flokkur</w:t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  <w:r w:rsidR="007E4D5B">
        <w:rPr>
          <w:rFonts w:ascii="Bookman Old Style" w:hAnsi="Bookman Old Style" w:cs="Calibri"/>
          <w:color w:val="000000"/>
          <w:sz w:val="22"/>
          <w:szCs w:val="22"/>
          <w:u w:val="single"/>
          <w:lang w:val="fo-FO" w:eastAsia="en-US"/>
        </w:rPr>
        <w:tab/>
      </w:r>
    </w:p>
    <w:p w14:paraId="1B422D19" w14:textId="77777777" w:rsidR="00F27139" w:rsidRDefault="00F27139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1DA439D9" w14:textId="404BFC12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3E1207E5" w14:textId="279E8306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Upphæddin kann flytast á konto: 6460-549.388.0 í Føroya Banka</w:t>
      </w:r>
      <w:r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.</w:t>
      </w:r>
    </w:p>
    <w:p w14:paraId="0E17BF5B" w14:textId="23C62449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 xml:space="preserve">Eisini ber til at lata skrivstovuni pengarnar. </w:t>
      </w:r>
    </w:p>
    <w:p w14:paraId="036AD0E0" w14:textId="2B66A88B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  <w:r w:rsidRPr="0036339A"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Seðilin skal latast skrivstovuni ella flokslæraranum</w:t>
      </w:r>
      <w:r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  <w:t>.</w:t>
      </w:r>
    </w:p>
    <w:p w14:paraId="1F71ED4A" w14:textId="70A8FDF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</w:p>
    <w:p w14:paraId="1E23842F" w14:textId="77777777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b/>
          <w:color w:val="000000"/>
          <w:sz w:val="22"/>
          <w:szCs w:val="22"/>
          <w:lang w:val="fo-FO" w:eastAsia="en-US"/>
        </w:rPr>
      </w:pPr>
    </w:p>
    <w:p w14:paraId="56484220" w14:textId="2D1D9846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63677651" w14:textId="1332E6CF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22CD3D76" w14:textId="1C5C9A77" w:rsidR="0036339A" w:rsidRPr="00F27139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i/>
          <w:color w:val="000000"/>
          <w:sz w:val="22"/>
          <w:szCs w:val="22"/>
          <w:u w:val="single"/>
          <w:lang w:val="fo-FO" w:eastAsia="en-US"/>
        </w:rPr>
      </w:pPr>
      <w:r w:rsidRPr="00F27139">
        <w:rPr>
          <w:rFonts w:ascii="Bookman Old Style" w:hAnsi="Bookman Old Style" w:cs="Calibri"/>
          <w:i/>
          <w:color w:val="000000"/>
          <w:sz w:val="22"/>
          <w:szCs w:val="22"/>
          <w:u w:val="single"/>
          <w:lang w:val="fo-FO" w:eastAsia="en-US"/>
        </w:rPr>
        <w:t xml:space="preserve">Goldið skal vera, áðrenn myndirnar verða útflýggjaðar. </w:t>
      </w:r>
    </w:p>
    <w:p w14:paraId="36B5DFB8" w14:textId="7A546185" w:rsid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p w14:paraId="122E16B1" w14:textId="77777777" w:rsidR="0036339A" w:rsidRPr="0036339A" w:rsidRDefault="0036339A" w:rsidP="005A6601">
      <w:pPr>
        <w:autoSpaceDE w:val="0"/>
        <w:autoSpaceDN w:val="0"/>
        <w:adjustRightInd w:val="0"/>
        <w:spacing w:line="276" w:lineRule="auto"/>
        <w:rPr>
          <w:rFonts w:ascii="Bookman Old Style" w:hAnsi="Bookman Old Style" w:cs="Calibri"/>
          <w:color w:val="000000"/>
          <w:sz w:val="22"/>
          <w:szCs w:val="22"/>
          <w:lang w:val="fo-FO" w:eastAsia="en-US"/>
        </w:rPr>
      </w:pPr>
    </w:p>
    <w:sectPr w:rsidR="0036339A" w:rsidRPr="0036339A" w:rsidSect="009D1E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567" w:right="1304" w:bottom="1134" w:left="1418" w:header="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01F3" w14:textId="77777777" w:rsidR="00063495" w:rsidRDefault="00063495">
      <w:r>
        <w:separator/>
      </w:r>
    </w:p>
  </w:endnote>
  <w:endnote w:type="continuationSeparator" w:id="0">
    <w:p w14:paraId="3E7E1A4D" w14:textId="77777777" w:rsidR="00063495" w:rsidRDefault="0006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E2CF" w14:textId="77777777" w:rsidR="00075247" w:rsidRDefault="000752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2DBE" w14:textId="77777777" w:rsidR="00AB5A01" w:rsidRPr="006C3DDD" w:rsidRDefault="00AB5A01" w:rsidP="00AB5A01">
    <w:pPr>
      <w:pStyle w:val="Sidefod"/>
      <w:jc w:val="center"/>
      <w:rPr>
        <w:sz w:val="16"/>
        <w:szCs w:val="16"/>
        <w:lang w:val="da-DK"/>
      </w:rPr>
    </w:pPr>
    <w:r w:rsidRPr="00AB5A01">
      <w:rPr>
        <w:sz w:val="16"/>
        <w:szCs w:val="16"/>
      </w:rPr>
      <w:t>E</w:t>
    </w:r>
    <w:r w:rsidR="005850B4">
      <w:rPr>
        <w:sz w:val="16"/>
        <w:szCs w:val="16"/>
      </w:rPr>
      <w:t>ysturskúlin, Tórgarðsgøta 2</w:t>
    </w:r>
    <w:r w:rsidRPr="00AB5A01">
      <w:rPr>
        <w:sz w:val="16"/>
        <w:szCs w:val="16"/>
      </w:rPr>
      <w:t xml:space="preserve">7, Postboks 3178, 110 Tórshavn </w:t>
    </w:r>
  </w:p>
  <w:p w14:paraId="2D7F2DBF" w14:textId="77777777" w:rsidR="00AB5A01" w:rsidRPr="006C3DDD" w:rsidRDefault="00AB5A01" w:rsidP="00AB5A01">
    <w:pPr>
      <w:pStyle w:val="Sidefod"/>
      <w:jc w:val="center"/>
      <w:rPr>
        <w:sz w:val="16"/>
        <w:szCs w:val="16"/>
        <w:lang w:val="da-DK"/>
      </w:rPr>
    </w:pPr>
    <w:r w:rsidRPr="006C3DDD">
      <w:rPr>
        <w:sz w:val="16"/>
        <w:szCs w:val="16"/>
        <w:lang w:val="da-DK"/>
      </w:rPr>
      <w:t>Telefon 302540 – Teldupostur eys@skulin.fo</w:t>
    </w:r>
  </w:p>
  <w:p w14:paraId="2D7F2DC0" w14:textId="77777777" w:rsidR="00905701" w:rsidRPr="00905701" w:rsidRDefault="00905701" w:rsidP="00AB5A01">
    <w:pPr>
      <w:pStyle w:val="Sidefod"/>
      <w:jc w:val="cen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2F94" w14:textId="77777777" w:rsidR="00075247" w:rsidRDefault="000752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C847" w14:textId="77777777" w:rsidR="00063495" w:rsidRDefault="00063495">
      <w:r>
        <w:separator/>
      </w:r>
    </w:p>
  </w:footnote>
  <w:footnote w:type="continuationSeparator" w:id="0">
    <w:p w14:paraId="1492D663" w14:textId="77777777" w:rsidR="00063495" w:rsidRDefault="0006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09BE" w14:textId="77777777" w:rsidR="00075247" w:rsidRDefault="000752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F90C" w14:textId="2DF059B6" w:rsidR="00CA406F" w:rsidRPr="00CA406F" w:rsidRDefault="00075247" w:rsidP="00CA406F">
    <w:pPr>
      <w:spacing w:before="720"/>
      <w:jc w:val="center"/>
      <w:rPr>
        <w:rFonts w:ascii="Times New Roman" w:hAnsi="Times New Roman"/>
        <w:lang w:val="fo-FO"/>
      </w:rPr>
    </w:pPr>
    <w:r w:rsidRPr="00075247">
      <w:rPr>
        <w:rFonts w:ascii="Times New Roman" w:hAnsi="Times New Roman"/>
        <w:noProof/>
        <w:lang w:val="fo-FO"/>
      </w:rPr>
      <w:drawing>
        <wp:inline distT="0" distB="0" distL="0" distR="0" wp14:anchorId="2A7F3DCD" wp14:editId="7FEA2BFF">
          <wp:extent cx="1438275" cy="1016423"/>
          <wp:effectExtent l="0" t="0" r="0" b="0"/>
          <wp:docPr id="1434017602" name="Billede 4" descr="Et billede, der indeholder Grafik,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17602" name="Billede 4" descr="Et billede, der indeholder Grafik, design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387" cy="1027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7F2DBC" w14:textId="417DD071" w:rsidR="00690913" w:rsidRPr="00280D69" w:rsidRDefault="00AB5A01" w:rsidP="00C735A4">
    <w:pPr>
      <w:rPr>
        <w:rFonts w:ascii="Times New Roman" w:hAnsi="Times New Roman"/>
        <w:lang w:val="de-DE"/>
      </w:rPr>
    </w:pP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 w:rsidR="00C735A4" w:rsidRPr="00C735A4">
      <w:rPr>
        <w:rFonts w:ascii="Comic Sans MS" w:hAnsi="Comic Sans MS"/>
        <w:sz w:val="18"/>
        <w:szCs w:val="18"/>
      </w:rPr>
      <w:t xml:space="preserve">Tórshavn </w:t>
    </w:r>
    <w:r w:rsidR="005C23A6" w:rsidRPr="00C735A4">
      <w:rPr>
        <w:rFonts w:ascii="Comic Sans MS" w:hAnsi="Comic Sans MS"/>
        <w:sz w:val="18"/>
        <w:szCs w:val="18"/>
      </w:rPr>
      <w:fldChar w:fldCharType="begin"/>
    </w:r>
    <w:r w:rsidR="005C23A6" w:rsidRPr="00C735A4">
      <w:rPr>
        <w:rFonts w:ascii="Comic Sans MS" w:hAnsi="Comic Sans MS"/>
        <w:sz w:val="18"/>
        <w:szCs w:val="18"/>
        <w:lang w:val="fo-FO"/>
      </w:rPr>
      <w:instrText xml:space="preserve"> TIME \@ "dd-MM-yyyy" </w:instrText>
    </w:r>
    <w:r w:rsidR="005C23A6" w:rsidRPr="00C735A4">
      <w:rPr>
        <w:rFonts w:ascii="Comic Sans MS" w:hAnsi="Comic Sans MS"/>
        <w:sz w:val="18"/>
        <w:szCs w:val="18"/>
      </w:rPr>
      <w:fldChar w:fldCharType="separate"/>
    </w:r>
    <w:r w:rsidR="00342B98">
      <w:rPr>
        <w:rFonts w:ascii="Comic Sans MS" w:hAnsi="Comic Sans MS"/>
        <w:noProof/>
        <w:sz w:val="18"/>
        <w:szCs w:val="18"/>
        <w:lang w:val="fo-FO"/>
      </w:rPr>
      <w:t>02-09-2026</w:t>
    </w:r>
    <w:r w:rsidR="005C23A6" w:rsidRPr="00C735A4">
      <w:rPr>
        <w:rFonts w:ascii="Comic Sans MS" w:hAnsi="Comic Sans MS"/>
        <w:sz w:val="18"/>
        <w:szCs w:val="18"/>
      </w:rPr>
      <w:fldChar w:fldCharType="end"/>
    </w:r>
    <w:r w:rsidRPr="00C735A4">
      <w:rPr>
        <w:rFonts w:ascii="Comic Sans MS" w:hAnsi="Comic Sans MS"/>
        <w:sz w:val="18"/>
        <w:szCs w:val="18"/>
      </w:rPr>
      <w:t xml:space="preserve"> </w:t>
    </w:r>
    <w:r w:rsidR="009D1E26">
      <w:rPr>
        <w:rFonts w:ascii="Times New Roman" w:hAnsi="Times New Roma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97B1" w14:textId="77777777" w:rsidR="00075247" w:rsidRDefault="0007524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" w15:restartNumberingAfterBreak="0">
    <w:nsid w:val="19835B6F"/>
    <w:multiLevelType w:val="singleLevel"/>
    <w:tmpl w:val="16E00C12"/>
    <w:lvl w:ilvl="0">
      <w:start w:val="135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</w:abstractNum>
  <w:num w:numId="1" w16cid:durableId="1148595981">
    <w:abstractNumId w:val="1"/>
  </w:num>
  <w:num w:numId="2" w16cid:durableId="200358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B4"/>
    <w:rsid w:val="00030B6E"/>
    <w:rsid w:val="00033C1E"/>
    <w:rsid w:val="00035250"/>
    <w:rsid w:val="0005791E"/>
    <w:rsid w:val="00063495"/>
    <w:rsid w:val="00065051"/>
    <w:rsid w:val="00075247"/>
    <w:rsid w:val="00077DA3"/>
    <w:rsid w:val="000C6BCB"/>
    <w:rsid w:val="000D21E2"/>
    <w:rsid w:val="00172D31"/>
    <w:rsid w:val="00173229"/>
    <w:rsid w:val="001B3E3A"/>
    <w:rsid w:val="001B7E2A"/>
    <w:rsid w:val="001C22E7"/>
    <w:rsid w:val="001E0092"/>
    <w:rsid w:val="00207216"/>
    <w:rsid w:val="00216A92"/>
    <w:rsid w:val="00235318"/>
    <w:rsid w:val="0026113B"/>
    <w:rsid w:val="00280D69"/>
    <w:rsid w:val="00286F4D"/>
    <w:rsid w:val="002C008C"/>
    <w:rsid w:val="002C05C9"/>
    <w:rsid w:val="002C2925"/>
    <w:rsid w:val="00303F39"/>
    <w:rsid w:val="00305FC8"/>
    <w:rsid w:val="0030651A"/>
    <w:rsid w:val="00316FE6"/>
    <w:rsid w:val="003306CA"/>
    <w:rsid w:val="00335F12"/>
    <w:rsid w:val="00342B98"/>
    <w:rsid w:val="003545F9"/>
    <w:rsid w:val="0036294B"/>
    <w:rsid w:val="0036339A"/>
    <w:rsid w:val="00383A81"/>
    <w:rsid w:val="003B7BB8"/>
    <w:rsid w:val="003C18A9"/>
    <w:rsid w:val="003C3C42"/>
    <w:rsid w:val="003C4A03"/>
    <w:rsid w:val="003C583E"/>
    <w:rsid w:val="003C67A3"/>
    <w:rsid w:val="003D2313"/>
    <w:rsid w:val="003E0105"/>
    <w:rsid w:val="004429C8"/>
    <w:rsid w:val="00445BFB"/>
    <w:rsid w:val="00471922"/>
    <w:rsid w:val="00472ACF"/>
    <w:rsid w:val="0047741C"/>
    <w:rsid w:val="00481B4D"/>
    <w:rsid w:val="00486F9E"/>
    <w:rsid w:val="00487AED"/>
    <w:rsid w:val="004C4146"/>
    <w:rsid w:val="004E2CC7"/>
    <w:rsid w:val="004E51C0"/>
    <w:rsid w:val="0050661B"/>
    <w:rsid w:val="00562C23"/>
    <w:rsid w:val="005850B4"/>
    <w:rsid w:val="005A6601"/>
    <w:rsid w:val="005B6AD3"/>
    <w:rsid w:val="005C23A6"/>
    <w:rsid w:val="005D266A"/>
    <w:rsid w:val="005D7F48"/>
    <w:rsid w:val="00637560"/>
    <w:rsid w:val="00672071"/>
    <w:rsid w:val="00690913"/>
    <w:rsid w:val="00690F34"/>
    <w:rsid w:val="006A3D64"/>
    <w:rsid w:val="006B6FB3"/>
    <w:rsid w:val="006B7A15"/>
    <w:rsid w:val="006C1152"/>
    <w:rsid w:val="006C3DDD"/>
    <w:rsid w:val="006F01FA"/>
    <w:rsid w:val="007002E4"/>
    <w:rsid w:val="00714EA4"/>
    <w:rsid w:val="00717B51"/>
    <w:rsid w:val="007408B2"/>
    <w:rsid w:val="007A42D3"/>
    <w:rsid w:val="007B0195"/>
    <w:rsid w:val="007B362E"/>
    <w:rsid w:val="007D3BDB"/>
    <w:rsid w:val="007E4D5B"/>
    <w:rsid w:val="008036B4"/>
    <w:rsid w:val="00805F82"/>
    <w:rsid w:val="008C1959"/>
    <w:rsid w:val="008D545C"/>
    <w:rsid w:val="00905701"/>
    <w:rsid w:val="009231E5"/>
    <w:rsid w:val="00967E2C"/>
    <w:rsid w:val="009743BC"/>
    <w:rsid w:val="00976C08"/>
    <w:rsid w:val="00977ADD"/>
    <w:rsid w:val="009862A3"/>
    <w:rsid w:val="009A14C5"/>
    <w:rsid w:val="009B7C43"/>
    <w:rsid w:val="009D1E26"/>
    <w:rsid w:val="009E6409"/>
    <w:rsid w:val="00A1224B"/>
    <w:rsid w:val="00A156A9"/>
    <w:rsid w:val="00A1730C"/>
    <w:rsid w:val="00A21F45"/>
    <w:rsid w:val="00A5398D"/>
    <w:rsid w:val="00A63474"/>
    <w:rsid w:val="00A730FE"/>
    <w:rsid w:val="00A943F9"/>
    <w:rsid w:val="00AB0DB8"/>
    <w:rsid w:val="00AB5A01"/>
    <w:rsid w:val="00AC3047"/>
    <w:rsid w:val="00AD4470"/>
    <w:rsid w:val="00B0549D"/>
    <w:rsid w:val="00B51D96"/>
    <w:rsid w:val="00B64F9F"/>
    <w:rsid w:val="00B65CD9"/>
    <w:rsid w:val="00B76B6C"/>
    <w:rsid w:val="00BA3807"/>
    <w:rsid w:val="00BC03C4"/>
    <w:rsid w:val="00BE4430"/>
    <w:rsid w:val="00BF68D1"/>
    <w:rsid w:val="00C0461C"/>
    <w:rsid w:val="00C07578"/>
    <w:rsid w:val="00C219E0"/>
    <w:rsid w:val="00C41D7C"/>
    <w:rsid w:val="00C45E72"/>
    <w:rsid w:val="00C57B74"/>
    <w:rsid w:val="00C73275"/>
    <w:rsid w:val="00C735A4"/>
    <w:rsid w:val="00CA406F"/>
    <w:rsid w:val="00CA5AC5"/>
    <w:rsid w:val="00CF2A52"/>
    <w:rsid w:val="00CF31A5"/>
    <w:rsid w:val="00CF6B15"/>
    <w:rsid w:val="00D340DA"/>
    <w:rsid w:val="00D51213"/>
    <w:rsid w:val="00D64AF7"/>
    <w:rsid w:val="00D91D56"/>
    <w:rsid w:val="00DA5531"/>
    <w:rsid w:val="00DC1F17"/>
    <w:rsid w:val="00DF0F3B"/>
    <w:rsid w:val="00E0610E"/>
    <w:rsid w:val="00E10152"/>
    <w:rsid w:val="00E2385D"/>
    <w:rsid w:val="00E2524C"/>
    <w:rsid w:val="00E5044F"/>
    <w:rsid w:val="00E53A81"/>
    <w:rsid w:val="00E72827"/>
    <w:rsid w:val="00E84364"/>
    <w:rsid w:val="00ED3292"/>
    <w:rsid w:val="00EE5863"/>
    <w:rsid w:val="00F063D6"/>
    <w:rsid w:val="00F260DF"/>
    <w:rsid w:val="00F27139"/>
    <w:rsid w:val="00F41920"/>
    <w:rsid w:val="00F43AA9"/>
    <w:rsid w:val="00F53D42"/>
    <w:rsid w:val="00F62640"/>
    <w:rsid w:val="00F87322"/>
    <w:rsid w:val="00FB0FB9"/>
    <w:rsid w:val="00FB7AAE"/>
    <w:rsid w:val="00FD3647"/>
    <w:rsid w:val="00FD398F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F2DAB"/>
  <w15:docId w15:val="{80270657-EDC4-4C42-AE83-7A1B4352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071"/>
      </w:tabs>
    </w:pPr>
  </w:style>
  <w:style w:type="paragraph" w:styleId="Markeringsbobletekst">
    <w:name w:val="Balloon Text"/>
    <w:basedOn w:val="Normal"/>
    <w:semiHidden/>
    <w:rsid w:val="00D340DA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4429C8"/>
    <w:rPr>
      <w:color w:val="0000FF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905701"/>
    <w:rPr>
      <w:sz w:val="24"/>
      <w:lang w:val="en-GB"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AB5A01"/>
    <w:rPr>
      <w:sz w:val="24"/>
      <w:lang w:val="en-GB" w:eastAsia="da-DK"/>
    </w:rPr>
  </w:style>
  <w:style w:type="table" w:customStyle="1" w:styleId="Lysliste1">
    <w:name w:val="Lys liste1"/>
    <w:basedOn w:val="Tabel-Normal"/>
    <w:uiPriority w:val="61"/>
    <w:rsid w:val="006C3DDD"/>
    <w:rPr>
      <w:rFonts w:ascii="Calibri" w:hAnsi="Calibri"/>
      <w:sz w:val="22"/>
      <w:szCs w:val="22"/>
      <w:lang w:val="da-DK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C05C9"/>
    <w:pPr>
      <w:spacing w:before="100" w:beforeAutospacing="1" w:after="100" w:afterAutospacing="1"/>
    </w:pPr>
    <w:rPr>
      <w:rFonts w:ascii="Times New Roman" w:hAnsi="Times New Roman"/>
      <w:szCs w:val="24"/>
      <w:lang w:val="fo-FO" w:eastAsia="fo-FO"/>
    </w:rPr>
  </w:style>
  <w:style w:type="paragraph" w:customStyle="1" w:styleId="paragraph">
    <w:name w:val="paragraph"/>
    <w:basedOn w:val="Normal"/>
    <w:rsid w:val="00C0461C"/>
    <w:pPr>
      <w:spacing w:before="100" w:beforeAutospacing="1" w:after="100" w:afterAutospacing="1"/>
    </w:pPr>
    <w:rPr>
      <w:rFonts w:ascii="Times New Roman" w:hAnsi="Times New Roman"/>
      <w:szCs w:val="24"/>
      <w:lang w:val="fo-FO" w:eastAsia="fo-FO"/>
    </w:rPr>
  </w:style>
  <w:style w:type="character" w:customStyle="1" w:styleId="eop">
    <w:name w:val="eop"/>
    <w:basedOn w:val="Standardskrifttypeiafsnit"/>
    <w:rsid w:val="00C0461C"/>
  </w:style>
  <w:style w:type="character" w:customStyle="1" w:styleId="normaltextrun">
    <w:name w:val="normaltextrun"/>
    <w:basedOn w:val="Standardskrifttypeiafsnit"/>
    <w:rsid w:val="00C0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th\Desktop\T&#243;mt%20Br&#230;vh&#248;vd2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42c7cc-0cfe-4947-bcad-dbe6ca1d6a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DACF5E0A8F524684C8874C82CF254D" ma:contentTypeVersion="18" ma:contentTypeDescription="Opret et nyt dokument." ma:contentTypeScope="" ma:versionID="856d29a376ef74b5ada136b11b6be943">
  <xsd:schema xmlns:xsd="http://www.w3.org/2001/XMLSchema" xmlns:xs="http://www.w3.org/2001/XMLSchema" xmlns:p="http://schemas.microsoft.com/office/2006/metadata/properties" xmlns:ns3="4942c7cc-0cfe-4947-bcad-dbe6ca1d6a91" xmlns:ns4="3e7f0f22-79d3-41e4-96a0-202314c33c36" targetNamespace="http://schemas.microsoft.com/office/2006/metadata/properties" ma:root="true" ma:fieldsID="510f504a6e182262b49cd9d3f0b6013f" ns3:_="" ns4:_="">
    <xsd:import namespace="4942c7cc-0cfe-4947-bcad-dbe6ca1d6a91"/>
    <xsd:import namespace="3e7f0f22-79d3-41e4-96a0-202314c33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2c7cc-0cfe-4947-bcad-dbe6ca1d6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0f22-79d3-41e4-96a0-202314c33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5EC4C-B35D-4A6D-A07A-A0F4452FB0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A9B10-0A1D-4177-A36A-CE6B148E9948}">
  <ds:schemaRefs>
    <ds:schemaRef ds:uri="http://schemas.microsoft.com/office/2006/metadata/properties"/>
    <ds:schemaRef ds:uri="http://schemas.microsoft.com/office/infopath/2007/PartnerControls"/>
    <ds:schemaRef ds:uri="4942c7cc-0cfe-4947-bcad-dbe6ca1d6a91"/>
  </ds:schemaRefs>
</ds:datastoreItem>
</file>

<file path=customXml/itemProps3.xml><?xml version="1.0" encoding="utf-8"?>
<ds:datastoreItem xmlns:ds="http://schemas.openxmlformats.org/officeDocument/2006/customXml" ds:itemID="{309CDDB6-5A42-446D-BBB1-2882A9F975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D8C840-A952-4DA5-9CDE-BFC3646C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2c7cc-0cfe-4947-bcad-dbe6ca1d6a91"/>
    <ds:schemaRef ds:uri="3e7f0f22-79d3-41e4-96a0-202314c33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C:\Users\annth\Desktop\Tómt Brævhøvd2.dotx</Template>
  <TotalTime>0</TotalTime>
  <Pages>1</Pages>
  <Words>126</Words>
  <Characters>621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Brævhøvd Eysturskúlans</vt:lpstr>
    </vt:vector>
  </TitlesOfParts>
  <Company>Eysturskúlin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Brævhøvd Eysturskúlans</dc:title>
  <dc:creator>annth</dc:creator>
  <cp:lastModifiedBy>Kristianna Poulsen</cp:lastModifiedBy>
  <cp:revision>2</cp:revision>
  <cp:lastPrinted>2025-11-25T13:42:00Z</cp:lastPrinted>
  <dcterms:created xsi:type="dcterms:W3CDTF">2026-09-02T14:52:00Z</dcterms:created>
  <dcterms:modified xsi:type="dcterms:W3CDTF">2026-09-02T14:52:00Z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0x0101002CDACF5E0A8F524684C8874C82CF254D</vt:lpwstr>
  </property>
</Properties>
</file>